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36"/>
        <w:gridCol w:w="6224"/>
      </w:tblGrid>
      <w:tr w:rsidR="00443371" w:rsidTr="0078532C">
        <w:tc>
          <w:tcPr>
            <w:tcW w:w="3996" w:type="dxa"/>
          </w:tcPr>
          <w:p w:rsidR="00443371" w:rsidRDefault="00850F11" w:rsidP="0078532C">
            <w:pPr>
              <w:pStyle w:val="BodyA"/>
            </w:pPr>
            <w:r>
              <w:rPr>
                <w:noProof/>
                <w:lang w:val="en-GB"/>
              </w:rPr>
              <w:drawing>
                <wp:inline distT="0" distB="0" distL="0" distR="0">
                  <wp:extent cx="2550242" cy="1143000"/>
                  <wp:effectExtent l="0" t="0" r="254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SCBF LOGO -- B&amp;W tight border jpeg.jpg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60145" cy="114743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352" w:type="dxa"/>
          </w:tcPr>
          <w:p w:rsidR="0078532C" w:rsidRDefault="005E63E4" w:rsidP="0078532C">
            <w:pPr>
              <w:pStyle w:val="BodyA"/>
              <w:jc w:val="center"/>
              <w:rPr>
                <w:b/>
                <w:bCs/>
                <w:sz w:val="52"/>
                <w:szCs w:val="52"/>
              </w:rPr>
            </w:pPr>
            <w:r w:rsidRPr="005E63E4">
              <w:rPr>
                <w:b/>
                <w:bCs/>
                <w:noProof/>
                <w:sz w:val="52"/>
                <w:szCs w:val="52"/>
                <w:lang w:val="en-GB"/>
              </w:rPr>
              <mc:AlternateContent>
                <mc:Choice Requires="wps">
                  <w:drawing>
                    <wp:anchor distT="45720" distB="45720" distL="114300" distR="114300" simplePos="0" relativeHeight="251659264" behindDoc="1" locked="0" layoutInCell="1" allowOverlap="1">
                      <wp:simplePos x="0" y="0"/>
                      <wp:positionH relativeFrom="column">
                        <wp:posOffset>2604135</wp:posOffset>
                      </wp:positionH>
                      <wp:positionV relativeFrom="paragraph">
                        <wp:posOffset>38100</wp:posOffset>
                      </wp:positionV>
                      <wp:extent cx="1129030" cy="247650"/>
                      <wp:effectExtent l="0" t="0" r="13970" b="19050"/>
                      <wp:wrapTight wrapText="bothSides">
                        <wp:wrapPolygon edited="0">
                          <wp:start x="0" y="0"/>
                          <wp:lineTo x="0" y="21600"/>
                          <wp:lineTo x="21503" y="21600"/>
                          <wp:lineTo x="21503" y="0"/>
                          <wp:lineTo x="0" y="0"/>
                        </wp:wrapPolygon>
                      </wp:wrapTight>
                      <wp:docPr id="21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29030" cy="2476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850F11" w:rsidRDefault="00850F11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left:0;text-align:left;margin-left:205.05pt;margin-top:3pt;width:88.9pt;height:19.5pt;z-index:-2516572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">
                      <v:textbox>
                        <w:txbxContent>
                          <w:p w:rsidR="00850F11" w:rsidRDefault="00850F11"/>
                        </w:txbxContent>
                      </v:textbox>
                      <w10:wrap type="tight"/>
                    </v:shape>
                  </w:pict>
                </mc:Fallback>
              </mc:AlternateContent>
            </w:r>
          </w:p>
          <w:p w:rsidR="0078532C" w:rsidRPr="0078532C" w:rsidRDefault="0078532C" w:rsidP="005E63E4">
            <w:pPr>
              <w:pStyle w:val="BodyA"/>
              <w:jc w:val="center"/>
              <w:rPr>
                <w:b/>
                <w:bCs/>
                <w:sz w:val="52"/>
                <w:szCs w:val="52"/>
              </w:rPr>
            </w:pPr>
            <w:r w:rsidRPr="0078532C">
              <w:rPr>
                <w:b/>
                <w:bCs/>
                <w:sz w:val="52"/>
                <w:szCs w:val="52"/>
              </w:rPr>
              <w:t>APPLICATION</w:t>
            </w:r>
          </w:p>
          <w:p w:rsidR="0078532C" w:rsidRPr="0078532C" w:rsidRDefault="0078532C" w:rsidP="005E63E4">
            <w:pPr>
              <w:pStyle w:val="BodyA"/>
              <w:jc w:val="center"/>
              <w:rPr>
                <w:b/>
                <w:bCs/>
                <w:sz w:val="52"/>
                <w:szCs w:val="52"/>
              </w:rPr>
            </w:pPr>
            <w:r w:rsidRPr="0078532C">
              <w:rPr>
                <w:b/>
                <w:bCs/>
                <w:sz w:val="52"/>
                <w:szCs w:val="52"/>
              </w:rPr>
              <w:t>FOR MEMBERSHIP</w:t>
            </w:r>
          </w:p>
          <w:p w:rsidR="00443371" w:rsidRDefault="00443371" w:rsidP="00443371">
            <w:pPr>
              <w:pStyle w:val="BodyA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</w:pPr>
          </w:p>
        </w:tc>
      </w:tr>
    </w:tbl>
    <w:p w:rsidR="0078532C" w:rsidRDefault="0078532C" w:rsidP="00443371">
      <w:pPr>
        <w:pStyle w:val="BodyA"/>
        <w:rPr>
          <w:bCs/>
        </w:rPr>
      </w:pPr>
    </w:p>
    <w:p w:rsidR="005E63E4" w:rsidRDefault="0078532C" w:rsidP="00443371">
      <w:pPr>
        <w:pStyle w:val="BodyA"/>
        <w:rPr>
          <w:bCs/>
        </w:rPr>
      </w:pPr>
      <w:r w:rsidRPr="0078532C">
        <w:rPr>
          <w:bCs/>
        </w:rPr>
        <w:t>The information you provide in this form will be used solely for dealing with you as a Member of the Strathnairn Community Benefit Fund (SCBF).  SCBF will process your personal information in accordance with its Privacy Notice which can be viewed online at:</w:t>
      </w:r>
      <w:r>
        <w:rPr>
          <w:bCs/>
        </w:rPr>
        <w:t xml:space="preserve"> </w:t>
      </w:r>
    </w:p>
    <w:p w:rsidR="00951D8B" w:rsidRDefault="00C27527" w:rsidP="00443371">
      <w:pPr>
        <w:pStyle w:val="BodyA"/>
        <w:rPr>
          <w:bCs/>
        </w:rPr>
      </w:pPr>
      <w:hyperlink r:id="rId8" w:history="1">
        <w:r w:rsidR="0078532C" w:rsidRPr="0078532C">
          <w:rPr>
            <w:rStyle w:val="Hyperlink"/>
            <w:bCs/>
          </w:rPr>
          <w:t>www.strathnairncbf.com/privacy-notice</w:t>
        </w:r>
      </w:hyperlink>
      <w:r w:rsidR="0078532C" w:rsidRPr="0078532C">
        <w:rPr>
          <w:bCs/>
        </w:rPr>
        <w:t xml:space="preserve"> or by requesting a copy from the Secretary by calling 07858 688355 or e-mailing </w:t>
      </w:r>
      <w:hyperlink r:id="rId9" w:history="1">
        <w:r w:rsidR="005E63E4" w:rsidRPr="006E54F4">
          <w:rPr>
            <w:rStyle w:val="Hyperlink"/>
            <w:bCs/>
          </w:rPr>
          <w:t>cosec@strathnairncbf.com</w:t>
        </w:r>
      </w:hyperlink>
    </w:p>
    <w:p w:rsidR="005E63E4" w:rsidRDefault="005E63E4" w:rsidP="00443371">
      <w:pPr>
        <w:pStyle w:val="BodyA"/>
        <w:rPr>
          <w:bCs/>
        </w:rPr>
      </w:pPr>
    </w:p>
    <w:p w:rsidR="00EC7367" w:rsidRDefault="00EC7367" w:rsidP="00443371">
      <w:pPr>
        <w:pStyle w:val="BodyA"/>
        <w:rPr>
          <w:bCs/>
        </w:rPr>
      </w:pPr>
      <w:r w:rsidRPr="00AF61F2">
        <w:rPr>
          <w:b/>
          <w:bCs/>
        </w:rPr>
        <w:t>You do not need to be a Member of SCBF to apply for a grant.</w:t>
      </w:r>
      <w:r>
        <w:rPr>
          <w:bCs/>
        </w:rPr>
        <w:t xml:space="preserve">  Membership is not taken into consideration when assessing eligibility for an award.</w:t>
      </w:r>
    </w:p>
    <w:p w:rsidR="00EC7367" w:rsidRDefault="00EC7367" w:rsidP="00443371">
      <w:pPr>
        <w:pStyle w:val="BodyA"/>
        <w:rPr>
          <w:bCs/>
        </w:rPr>
      </w:pPr>
    </w:p>
    <w:p w:rsidR="005E63E4" w:rsidRPr="00EC7367" w:rsidRDefault="005E63E4" w:rsidP="00443371">
      <w:pPr>
        <w:pStyle w:val="BodyA"/>
        <w:rPr>
          <w:b/>
          <w:bCs/>
        </w:rPr>
      </w:pPr>
      <w:r w:rsidRPr="00EC7367">
        <w:rPr>
          <w:b/>
          <w:bCs/>
        </w:rPr>
        <w:t>Benefits of being a Member of SCBF:</w:t>
      </w:r>
    </w:p>
    <w:p w:rsidR="00EC7367" w:rsidRDefault="00DF5AF1" w:rsidP="00EC7367">
      <w:pPr>
        <w:pStyle w:val="BodyA"/>
        <w:numPr>
          <w:ilvl w:val="0"/>
          <w:numId w:val="4"/>
        </w:numPr>
        <w:rPr>
          <w:bCs/>
        </w:rPr>
      </w:pPr>
      <w:r>
        <w:rPr>
          <w:bCs/>
        </w:rPr>
        <w:t>Free Membership;</w:t>
      </w:r>
    </w:p>
    <w:p w:rsidR="00EC7367" w:rsidRDefault="00DF5AF1" w:rsidP="00EC7367">
      <w:pPr>
        <w:pStyle w:val="BodyA"/>
        <w:numPr>
          <w:ilvl w:val="0"/>
          <w:numId w:val="4"/>
        </w:numPr>
        <w:rPr>
          <w:bCs/>
        </w:rPr>
      </w:pPr>
      <w:r>
        <w:rPr>
          <w:bCs/>
        </w:rPr>
        <w:t xml:space="preserve">Members have the right to </w:t>
      </w:r>
      <w:r w:rsidR="00756AD8">
        <w:rPr>
          <w:bCs/>
        </w:rPr>
        <w:t xml:space="preserve">participate in </w:t>
      </w:r>
      <w:r>
        <w:rPr>
          <w:bCs/>
        </w:rPr>
        <w:t xml:space="preserve">the Annual General Meeting (and any other </w:t>
      </w:r>
      <w:r w:rsidR="00756AD8">
        <w:rPr>
          <w:bCs/>
        </w:rPr>
        <w:t xml:space="preserve">    </w:t>
      </w:r>
      <w:r>
        <w:rPr>
          <w:bCs/>
        </w:rPr>
        <w:t>General Meeting);</w:t>
      </w:r>
    </w:p>
    <w:p w:rsidR="00E21C24" w:rsidRDefault="00E21C24" w:rsidP="00EC7367">
      <w:pPr>
        <w:pStyle w:val="BodyA"/>
        <w:numPr>
          <w:ilvl w:val="0"/>
          <w:numId w:val="4"/>
        </w:numPr>
        <w:rPr>
          <w:bCs/>
        </w:rPr>
      </w:pPr>
      <w:r>
        <w:rPr>
          <w:bCs/>
        </w:rPr>
        <w:t xml:space="preserve">Members </w:t>
      </w:r>
      <w:r w:rsidR="00630DDB">
        <w:rPr>
          <w:bCs/>
        </w:rPr>
        <w:t xml:space="preserve">have important powers under the Articles of Association; </w:t>
      </w:r>
    </w:p>
    <w:p w:rsidR="00DF5AF1" w:rsidRDefault="00DF5AF1" w:rsidP="00DF5AF1">
      <w:pPr>
        <w:pStyle w:val="BodyA"/>
        <w:numPr>
          <w:ilvl w:val="0"/>
          <w:numId w:val="4"/>
        </w:numPr>
        <w:rPr>
          <w:bCs/>
        </w:rPr>
      </w:pPr>
      <w:r>
        <w:rPr>
          <w:bCs/>
        </w:rPr>
        <w:t>Members can apply to become Directors;</w:t>
      </w:r>
    </w:p>
    <w:p w:rsidR="00763CEE" w:rsidRDefault="00763CEE" w:rsidP="00DF5AF1">
      <w:pPr>
        <w:pStyle w:val="BodyA"/>
        <w:numPr>
          <w:ilvl w:val="0"/>
          <w:numId w:val="4"/>
        </w:numPr>
        <w:rPr>
          <w:bCs/>
        </w:rPr>
      </w:pPr>
      <w:r>
        <w:rPr>
          <w:bCs/>
        </w:rPr>
        <w:t>Members can be appointed as Directors (unless prohibited by law or debarred from being a Charity Trustee);</w:t>
      </w:r>
    </w:p>
    <w:p w:rsidR="00DF5AF1" w:rsidRDefault="00DF5AF1" w:rsidP="00EC7367">
      <w:pPr>
        <w:pStyle w:val="BodyA"/>
        <w:numPr>
          <w:ilvl w:val="0"/>
          <w:numId w:val="4"/>
        </w:numPr>
        <w:rPr>
          <w:bCs/>
        </w:rPr>
      </w:pPr>
      <w:r>
        <w:rPr>
          <w:bCs/>
        </w:rPr>
        <w:t xml:space="preserve">Members </w:t>
      </w:r>
      <w:r w:rsidR="00E21C24">
        <w:rPr>
          <w:bCs/>
        </w:rPr>
        <w:t xml:space="preserve">can </w:t>
      </w:r>
      <w:r w:rsidR="00756AD8">
        <w:rPr>
          <w:bCs/>
        </w:rPr>
        <w:t>vote in any election relating to the Board of</w:t>
      </w:r>
      <w:r>
        <w:rPr>
          <w:bCs/>
        </w:rPr>
        <w:t xml:space="preserve"> Directors (when there are more applicants than vacancies);</w:t>
      </w:r>
    </w:p>
    <w:p w:rsidR="00E21C24" w:rsidRDefault="00E21C24" w:rsidP="00EC7367">
      <w:pPr>
        <w:pStyle w:val="BodyA"/>
        <w:numPr>
          <w:ilvl w:val="0"/>
          <w:numId w:val="4"/>
        </w:numPr>
        <w:rPr>
          <w:bCs/>
        </w:rPr>
      </w:pPr>
      <w:r>
        <w:rPr>
          <w:bCs/>
        </w:rPr>
        <w:t xml:space="preserve">Members will receive </w:t>
      </w:r>
      <w:r w:rsidR="001C7CE1">
        <w:rPr>
          <w:bCs/>
        </w:rPr>
        <w:t>updates</w:t>
      </w:r>
      <w:r>
        <w:rPr>
          <w:bCs/>
        </w:rPr>
        <w:t xml:space="preserve"> from the Board of Directors about the Fund.</w:t>
      </w:r>
    </w:p>
    <w:p w:rsidR="00AF61F2" w:rsidRPr="00AF61F2" w:rsidRDefault="00AF61F2" w:rsidP="00AF61F2">
      <w:pPr>
        <w:pStyle w:val="BodyA"/>
        <w:ind w:left="360"/>
        <w:rPr>
          <w:bCs/>
        </w:rPr>
      </w:pPr>
      <w:r w:rsidRPr="00AF61F2">
        <w:rPr>
          <w:bCs/>
          <w:i/>
        </w:rPr>
        <w:t>More details are available in the Articles of Association</w:t>
      </w:r>
      <w:r>
        <w:rPr>
          <w:bCs/>
        </w:rPr>
        <w:t xml:space="preserve"> </w:t>
      </w:r>
      <w:r w:rsidR="00756AD8">
        <w:rPr>
          <w:i/>
        </w:rPr>
        <w:t xml:space="preserve">available online at:                   </w:t>
      </w:r>
      <w:hyperlink r:id="rId10" w:history="1">
        <w:r w:rsidRPr="00AF61F2">
          <w:rPr>
            <w:rStyle w:val="Hyperlink"/>
          </w:rPr>
          <w:t>www.strathnairncbf.com</w:t>
        </w:r>
      </w:hyperlink>
      <w:r w:rsidRPr="00AF61F2">
        <w:t>.</w:t>
      </w:r>
    </w:p>
    <w:p w:rsidR="00DF5AF1" w:rsidRDefault="00DF5AF1" w:rsidP="00DF5AF1">
      <w:pPr>
        <w:pStyle w:val="BodyA"/>
        <w:rPr>
          <w:bCs/>
        </w:rPr>
      </w:pPr>
    </w:p>
    <w:p w:rsidR="00DF5AF1" w:rsidRPr="00DF5AF1" w:rsidRDefault="00DF5AF1" w:rsidP="00DF5AF1">
      <w:pPr>
        <w:pStyle w:val="BodyA"/>
        <w:rPr>
          <w:b/>
          <w:bCs/>
        </w:rPr>
      </w:pPr>
      <w:r w:rsidRPr="00DF5AF1">
        <w:rPr>
          <w:b/>
          <w:bCs/>
        </w:rPr>
        <w:t>Eligibility to become a Member:</w:t>
      </w:r>
    </w:p>
    <w:p w:rsidR="00DF5AF1" w:rsidRDefault="00DF5AF1" w:rsidP="001C24E9">
      <w:pPr>
        <w:pStyle w:val="BodyA"/>
        <w:numPr>
          <w:ilvl w:val="0"/>
          <w:numId w:val="5"/>
        </w:numPr>
        <w:rPr>
          <w:bCs/>
        </w:rPr>
      </w:pPr>
      <w:r>
        <w:rPr>
          <w:bCs/>
        </w:rPr>
        <w:t xml:space="preserve">Membership is open to any resident from the Strathnairn Community Council </w:t>
      </w:r>
      <w:r w:rsidR="00B66DC0">
        <w:rPr>
          <w:bCs/>
        </w:rPr>
        <w:t xml:space="preserve">(SCC) </w:t>
      </w:r>
      <w:r>
        <w:rPr>
          <w:bCs/>
        </w:rPr>
        <w:t>area</w:t>
      </w:r>
      <w:r w:rsidR="0064651B">
        <w:rPr>
          <w:bCs/>
        </w:rPr>
        <w:t>*</w:t>
      </w:r>
      <w:r w:rsidR="001C24E9" w:rsidRPr="001C24E9">
        <w:t xml:space="preserve"> </w:t>
      </w:r>
      <w:r w:rsidR="001C24E9" w:rsidRPr="0064651B">
        <w:rPr>
          <w:i/>
        </w:rPr>
        <w:t>(</w:t>
      </w:r>
      <w:r w:rsidR="0064651B">
        <w:rPr>
          <w:i/>
        </w:rPr>
        <w:t>*</w:t>
      </w:r>
      <w:r w:rsidR="001C24E9" w:rsidRPr="0064651B">
        <w:rPr>
          <w:bCs/>
          <w:i/>
        </w:rPr>
        <w:t>i.e. the geographical area co</w:t>
      </w:r>
      <w:bookmarkStart w:id="0" w:name="_GoBack"/>
      <w:bookmarkEnd w:id="0"/>
      <w:r w:rsidR="001C24E9" w:rsidRPr="0064651B">
        <w:rPr>
          <w:bCs/>
          <w:i/>
        </w:rPr>
        <w:t xml:space="preserve">vered by SCC at the </w:t>
      </w:r>
      <w:r w:rsidR="0064651B" w:rsidRPr="0064651B">
        <w:rPr>
          <w:bCs/>
          <w:i/>
        </w:rPr>
        <w:t xml:space="preserve">2018 </w:t>
      </w:r>
      <w:r w:rsidR="001C24E9" w:rsidRPr="0064651B">
        <w:rPr>
          <w:bCs/>
          <w:i/>
        </w:rPr>
        <w:t xml:space="preserve">adoption </w:t>
      </w:r>
      <w:r w:rsidR="0064651B" w:rsidRPr="0064651B">
        <w:rPr>
          <w:bCs/>
          <w:i/>
        </w:rPr>
        <w:t xml:space="preserve">date </w:t>
      </w:r>
      <w:r w:rsidR="001C24E9" w:rsidRPr="0064651B">
        <w:rPr>
          <w:bCs/>
          <w:i/>
        </w:rPr>
        <w:t>of th</w:t>
      </w:r>
      <w:r w:rsidR="00A13C77">
        <w:rPr>
          <w:bCs/>
          <w:i/>
        </w:rPr>
        <w:t>e SCBF Articles of Association);</w:t>
      </w:r>
    </w:p>
    <w:p w:rsidR="00DF5AF1" w:rsidRDefault="00DF5AF1" w:rsidP="00DF5AF1">
      <w:pPr>
        <w:pStyle w:val="BodyA"/>
        <w:numPr>
          <w:ilvl w:val="0"/>
          <w:numId w:val="5"/>
        </w:numPr>
        <w:rPr>
          <w:bCs/>
        </w:rPr>
      </w:pPr>
      <w:r>
        <w:rPr>
          <w:bCs/>
        </w:rPr>
        <w:t>M</w:t>
      </w:r>
      <w:r w:rsidR="003C3E0A">
        <w:rPr>
          <w:bCs/>
        </w:rPr>
        <w:t xml:space="preserve">embers must </w:t>
      </w:r>
      <w:r>
        <w:rPr>
          <w:bCs/>
        </w:rPr>
        <w:t>be aged 16 years or over;</w:t>
      </w:r>
    </w:p>
    <w:p w:rsidR="00DF5AF1" w:rsidRDefault="003C3E0A" w:rsidP="00DF5AF1">
      <w:pPr>
        <w:pStyle w:val="BodyA"/>
        <w:numPr>
          <w:ilvl w:val="0"/>
          <w:numId w:val="5"/>
        </w:numPr>
        <w:rPr>
          <w:bCs/>
        </w:rPr>
      </w:pPr>
      <w:r>
        <w:rPr>
          <w:bCs/>
        </w:rPr>
        <w:t>Applicants must submit this signed and completed application form;</w:t>
      </w:r>
    </w:p>
    <w:p w:rsidR="003C3E0A" w:rsidRDefault="00E21C24" w:rsidP="00DF5AF1">
      <w:pPr>
        <w:pStyle w:val="BodyA"/>
        <w:numPr>
          <w:ilvl w:val="0"/>
          <w:numId w:val="5"/>
        </w:numPr>
        <w:rPr>
          <w:bCs/>
        </w:rPr>
      </w:pPr>
      <w:r>
        <w:rPr>
          <w:bCs/>
        </w:rPr>
        <w:t>Membership cannot b</w:t>
      </w:r>
      <w:r w:rsidR="00AF61F2">
        <w:rPr>
          <w:bCs/>
        </w:rPr>
        <w:t>e transferred to another person.</w:t>
      </w:r>
    </w:p>
    <w:p w:rsidR="005E63E4" w:rsidRPr="0078532C" w:rsidRDefault="005E63E4" w:rsidP="00443371">
      <w:pPr>
        <w:pStyle w:val="BodyA"/>
        <w:rPr>
          <w:bCs/>
        </w:rPr>
      </w:pPr>
    </w:p>
    <w:p w:rsidR="00951D8B" w:rsidRPr="001C7CE1" w:rsidRDefault="00443371">
      <w:pPr>
        <w:pStyle w:val="BodyA"/>
        <w:rPr>
          <w:b/>
          <w:bCs/>
          <w:u w:val="single"/>
        </w:rPr>
      </w:pPr>
      <w:r w:rsidRPr="001C7CE1">
        <w:rPr>
          <w:b/>
          <w:bCs/>
          <w:u w:val="single"/>
        </w:rPr>
        <w:t>Personal Details</w:t>
      </w:r>
      <w:r w:rsidR="0078532C" w:rsidRPr="001C7CE1">
        <w:rPr>
          <w:bCs/>
        </w:rPr>
        <w:t xml:space="preserve"> (please print)</w:t>
      </w:r>
    </w:p>
    <w:p w:rsidR="00951D8B" w:rsidRPr="001C7CE1" w:rsidRDefault="00951D8B">
      <w:pPr>
        <w:pStyle w:val="BodyA"/>
        <w:rPr>
          <w:b/>
          <w:bCs/>
          <w:u w:val="single"/>
        </w:rPr>
      </w:pPr>
    </w:p>
    <w:p w:rsidR="00D36DFB" w:rsidRPr="001C7CE1" w:rsidRDefault="00D36DFB">
      <w:pPr>
        <w:pStyle w:val="BodyA"/>
        <w:rPr>
          <w:b/>
          <w:bCs/>
          <w:lang w:val="de-DE"/>
        </w:rPr>
      </w:pPr>
      <w:r w:rsidRPr="001C7CE1">
        <w:rPr>
          <w:b/>
          <w:bCs/>
          <w:lang w:val="de-DE"/>
        </w:rPr>
        <w:t>Full Name:</w:t>
      </w:r>
    </w:p>
    <w:p w:rsidR="00D36DFB" w:rsidRPr="001C7CE1" w:rsidRDefault="00D36DFB">
      <w:pPr>
        <w:pStyle w:val="BodyA"/>
        <w:rPr>
          <w:b/>
          <w:bCs/>
          <w:lang w:val="de-DE"/>
        </w:rPr>
      </w:pPr>
    </w:p>
    <w:p w:rsidR="00951D8B" w:rsidRDefault="00D36DFB">
      <w:pPr>
        <w:pStyle w:val="BodyA"/>
        <w:rPr>
          <w:b/>
          <w:bCs/>
          <w:color w:val="000000" w:themeColor="text1"/>
        </w:rPr>
      </w:pPr>
      <w:r w:rsidRPr="001C7CE1">
        <w:rPr>
          <w:b/>
          <w:bCs/>
        </w:rPr>
        <w:t xml:space="preserve">Full postal </w:t>
      </w:r>
      <w:r w:rsidR="00443371" w:rsidRPr="001C7CE1">
        <w:rPr>
          <w:b/>
          <w:bCs/>
        </w:rPr>
        <w:t>Address</w:t>
      </w:r>
      <w:r w:rsidRPr="001C7CE1">
        <w:rPr>
          <w:b/>
          <w:bCs/>
        </w:rPr>
        <w:t xml:space="preserve"> (</w:t>
      </w:r>
      <w:r w:rsidRPr="009A55C2">
        <w:rPr>
          <w:b/>
          <w:bCs/>
          <w:color w:val="000000" w:themeColor="text1"/>
        </w:rPr>
        <w:t>including postcode)</w:t>
      </w:r>
      <w:r w:rsidR="00443371" w:rsidRPr="009A55C2">
        <w:rPr>
          <w:b/>
          <w:bCs/>
          <w:color w:val="000000" w:themeColor="text1"/>
        </w:rPr>
        <w:t>:</w:t>
      </w:r>
      <w:r w:rsidR="00443371" w:rsidRPr="009A55C2">
        <w:rPr>
          <w:b/>
          <w:bCs/>
          <w:color w:val="000000" w:themeColor="text1"/>
        </w:rPr>
        <w:tab/>
        <w:t xml:space="preserve"> </w:t>
      </w:r>
    </w:p>
    <w:p w:rsidR="009A55C2" w:rsidRPr="009A55C2" w:rsidRDefault="009A55C2">
      <w:pPr>
        <w:pStyle w:val="BodyA"/>
        <w:rPr>
          <w:b/>
          <w:bCs/>
          <w:color w:val="000000" w:themeColor="text1"/>
        </w:rPr>
      </w:pPr>
    </w:p>
    <w:p w:rsidR="00C473B6" w:rsidRPr="00C27527" w:rsidRDefault="009A55C2" w:rsidP="005E63E4">
      <w:pPr>
        <w:pStyle w:val="BodyA"/>
        <w:rPr>
          <w:b/>
          <w:bCs/>
          <w:color w:val="000000" w:themeColor="text1"/>
        </w:rPr>
      </w:pPr>
      <w:r w:rsidRPr="00C27527">
        <w:rPr>
          <w:b/>
          <w:bCs/>
          <w:color w:val="000000" w:themeColor="text1"/>
        </w:rPr>
        <w:t>Date of Birth:</w:t>
      </w:r>
    </w:p>
    <w:p w:rsidR="00C473B6" w:rsidRPr="009A55C2" w:rsidRDefault="00C473B6" w:rsidP="005E63E4">
      <w:pPr>
        <w:pStyle w:val="BodyA"/>
        <w:rPr>
          <w:bCs/>
          <w:color w:val="000000" w:themeColor="text1"/>
        </w:rPr>
      </w:pPr>
    </w:p>
    <w:p w:rsidR="005E63E4" w:rsidRPr="009A55C2" w:rsidRDefault="00C473B6" w:rsidP="005E63E4">
      <w:pPr>
        <w:pStyle w:val="BodyA"/>
        <w:rPr>
          <w:bCs/>
          <w:color w:val="000000" w:themeColor="text1"/>
        </w:rPr>
      </w:pPr>
      <w:r w:rsidRPr="009A55C2">
        <w:rPr>
          <w:bCs/>
          <w:color w:val="000000" w:themeColor="text1"/>
        </w:rPr>
        <w:t>*</w:t>
      </w:r>
      <w:r w:rsidR="005E63E4" w:rsidRPr="009A55C2">
        <w:rPr>
          <w:bCs/>
          <w:color w:val="000000" w:themeColor="text1"/>
        </w:rPr>
        <w:t>Email address:</w:t>
      </w:r>
      <w:r w:rsidR="005E63E4" w:rsidRPr="009A55C2">
        <w:rPr>
          <w:bCs/>
          <w:color w:val="000000" w:themeColor="text1"/>
        </w:rPr>
        <w:tab/>
      </w:r>
    </w:p>
    <w:p w:rsidR="00D36DFB" w:rsidRPr="009A55C2" w:rsidRDefault="00D36DFB">
      <w:pPr>
        <w:pStyle w:val="BodyA"/>
        <w:rPr>
          <w:bCs/>
          <w:color w:val="000000" w:themeColor="text1"/>
        </w:rPr>
      </w:pPr>
    </w:p>
    <w:p w:rsidR="00D36DFB" w:rsidRPr="009A55C2" w:rsidRDefault="005E63E4">
      <w:pPr>
        <w:pStyle w:val="BodyA"/>
        <w:rPr>
          <w:bCs/>
          <w:color w:val="000000" w:themeColor="text1"/>
          <w:lang w:val="it-IT"/>
        </w:rPr>
      </w:pPr>
      <w:r w:rsidRPr="009A55C2">
        <w:rPr>
          <w:bCs/>
          <w:color w:val="000000" w:themeColor="text1"/>
          <w:lang w:val="it-IT"/>
        </w:rPr>
        <w:t>*</w:t>
      </w:r>
      <w:r w:rsidR="00D36DFB" w:rsidRPr="009A55C2">
        <w:rPr>
          <w:bCs/>
          <w:color w:val="000000" w:themeColor="text1"/>
          <w:lang w:val="it-IT"/>
        </w:rPr>
        <w:t xml:space="preserve">Land line </w:t>
      </w:r>
      <w:r w:rsidR="00443371" w:rsidRPr="009A55C2">
        <w:rPr>
          <w:bCs/>
          <w:color w:val="000000" w:themeColor="text1"/>
          <w:lang w:val="it-IT"/>
        </w:rPr>
        <w:t>Phone No</w:t>
      </w:r>
      <w:r w:rsidR="00D36DFB" w:rsidRPr="009A55C2">
        <w:rPr>
          <w:bCs/>
          <w:color w:val="000000" w:themeColor="text1"/>
          <w:lang w:val="it-IT"/>
        </w:rPr>
        <w:t>.</w:t>
      </w:r>
      <w:r w:rsidR="00443371" w:rsidRPr="009A55C2">
        <w:rPr>
          <w:bCs/>
          <w:color w:val="000000" w:themeColor="text1"/>
          <w:lang w:val="it-IT"/>
        </w:rPr>
        <w:t>:</w:t>
      </w:r>
    </w:p>
    <w:p w:rsidR="00D36DFB" w:rsidRPr="009A55C2" w:rsidRDefault="00D36DFB">
      <w:pPr>
        <w:pStyle w:val="BodyA"/>
        <w:rPr>
          <w:bCs/>
          <w:color w:val="000000" w:themeColor="text1"/>
          <w:lang w:val="it-IT"/>
        </w:rPr>
      </w:pPr>
    </w:p>
    <w:p w:rsidR="00951D8B" w:rsidRPr="009A55C2" w:rsidRDefault="005E63E4">
      <w:pPr>
        <w:pStyle w:val="BodyA"/>
        <w:rPr>
          <w:bCs/>
          <w:color w:val="000000" w:themeColor="text1"/>
          <w:lang w:val="it-IT"/>
        </w:rPr>
      </w:pPr>
      <w:r w:rsidRPr="009A55C2">
        <w:rPr>
          <w:bCs/>
          <w:color w:val="000000" w:themeColor="text1"/>
          <w:lang w:val="it-IT"/>
        </w:rPr>
        <w:t>*</w:t>
      </w:r>
      <w:r w:rsidR="00D36DFB" w:rsidRPr="009A55C2">
        <w:rPr>
          <w:bCs/>
          <w:color w:val="000000" w:themeColor="text1"/>
          <w:lang w:val="it-IT"/>
        </w:rPr>
        <w:t>Mobile Phone No.:</w:t>
      </w:r>
      <w:r w:rsidR="00443371" w:rsidRPr="009A55C2">
        <w:rPr>
          <w:bCs/>
          <w:color w:val="000000" w:themeColor="text1"/>
          <w:lang w:val="it-IT"/>
        </w:rPr>
        <w:tab/>
      </w:r>
    </w:p>
    <w:p w:rsidR="00D36DFB" w:rsidRPr="009A55C2" w:rsidRDefault="00D36DFB" w:rsidP="00D36DFB">
      <w:pPr>
        <w:rPr>
          <w:rFonts w:ascii="Arial" w:hAnsi="Arial" w:cs="Arial Unicode MS"/>
          <w:bCs/>
          <w:color w:val="000000" w:themeColor="text1"/>
          <w:u w:color="000000"/>
          <w:lang w:eastAsia="en-GB"/>
        </w:rPr>
      </w:pPr>
    </w:p>
    <w:p w:rsidR="001C7CE1" w:rsidRPr="001C7CE1" w:rsidRDefault="001C7CE1" w:rsidP="00D36DFB">
      <w:pPr>
        <w:rPr>
          <w:rFonts w:ascii="Arial" w:hAnsi="Arial" w:cs="Arial Unicode MS"/>
          <w:bCs/>
          <w:i/>
          <w:color w:val="000000"/>
          <w:u w:color="000000"/>
          <w:lang w:eastAsia="en-GB"/>
        </w:rPr>
      </w:pPr>
      <w:r w:rsidRPr="009A55C2">
        <w:rPr>
          <w:rFonts w:ascii="Arial" w:hAnsi="Arial" w:cs="Arial Unicode MS"/>
          <w:bCs/>
          <w:i/>
          <w:color w:val="000000" w:themeColor="text1"/>
          <w:u w:color="000000"/>
          <w:lang w:eastAsia="en-GB"/>
        </w:rPr>
        <w:t>*</w:t>
      </w:r>
      <w:r w:rsidRPr="001C7CE1">
        <w:rPr>
          <w:rFonts w:ascii="Arial" w:hAnsi="Arial" w:cs="Arial Unicode MS"/>
          <w:bCs/>
          <w:i/>
          <w:color w:val="000000"/>
          <w:u w:color="000000"/>
          <w:lang w:eastAsia="en-GB"/>
        </w:rPr>
        <w:t xml:space="preserve">This information requested can be </w:t>
      </w:r>
      <w:r w:rsidR="00C473B6">
        <w:rPr>
          <w:rFonts w:ascii="Arial" w:hAnsi="Arial" w:cs="Arial Unicode MS"/>
          <w:bCs/>
          <w:i/>
          <w:color w:val="000000"/>
          <w:u w:color="000000"/>
          <w:lang w:eastAsia="en-GB"/>
        </w:rPr>
        <w:t xml:space="preserve">withheld but providing it will make it easier for SCBF to contact you.  Providing your Date of Birth will help SCBF understand if various age groups are </w:t>
      </w:r>
      <w:proofErr w:type="spellStart"/>
      <w:r w:rsidR="00C473B6">
        <w:rPr>
          <w:rFonts w:ascii="Arial" w:hAnsi="Arial" w:cs="Arial Unicode MS"/>
          <w:bCs/>
          <w:i/>
          <w:color w:val="000000"/>
          <w:u w:color="000000"/>
          <w:lang w:eastAsia="en-GB"/>
        </w:rPr>
        <w:t>under     represented</w:t>
      </w:r>
      <w:proofErr w:type="spellEnd"/>
      <w:r w:rsidR="00C473B6">
        <w:rPr>
          <w:rFonts w:ascii="Arial" w:hAnsi="Arial" w:cs="Arial Unicode MS"/>
          <w:bCs/>
          <w:i/>
          <w:color w:val="000000"/>
          <w:u w:color="000000"/>
          <w:lang w:eastAsia="en-GB"/>
        </w:rPr>
        <w:t xml:space="preserve"> in its </w:t>
      </w:r>
      <w:r w:rsidR="00B66DC0">
        <w:rPr>
          <w:rFonts w:ascii="Arial" w:hAnsi="Arial" w:cs="Arial Unicode MS"/>
          <w:bCs/>
          <w:i/>
          <w:color w:val="000000"/>
          <w:u w:color="000000"/>
          <w:lang w:eastAsia="en-GB"/>
        </w:rPr>
        <w:t>Membership.</w:t>
      </w:r>
      <w:r w:rsidRPr="001C7CE1">
        <w:rPr>
          <w:rFonts w:ascii="Arial" w:hAnsi="Arial" w:cs="Arial Unicode MS"/>
          <w:bCs/>
          <w:i/>
          <w:color w:val="000000"/>
          <w:u w:color="000000"/>
          <w:lang w:eastAsia="en-GB"/>
        </w:rPr>
        <w:t xml:space="preserve">  Fund updates will be sent by e-mail only (unless agreed with </w:t>
      </w:r>
      <w:r w:rsidR="00C473B6">
        <w:rPr>
          <w:rFonts w:ascii="Arial" w:hAnsi="Arial" w:cs="Arial Unicode MS"/>
          <w:bCs/>
          <w:i/>
          <w:color w:val="000000"/>
          <w:u w:color="000000"/>
          <w:lang w:eastAsia="en-GB"/>
        </w:rPr>
        <w:t xml:space="preserve">  </w:t>
      </w:r>
      <w:r w:rsidR="00B66DC0">
        <w:rPr>
          <w:rFonts w:ascii="Arial" w:hAnsi="Arial" w:cs="Arial Unicode MS"/>
          <w:bCs/>
          <w:i/>
          <w:color w:val="000000"/>
          <w:u w:color="000000"/>
          <w:lang w:eastAsia="en-GB"/>
        </w:rPr>
        <w:t xml:space="preserve"> </w:t>
      </w:r>
      <w:r w:rsidR="00C473B6">
        <w:rPr>
          <w:rFonts w:ascii="Arial" w:hAnsi="Arial" w:cs="Arial Unicode MS"/>
          <w:bCs/>
          <w:i/>
          <w:color w:val="000000"/>
          <w:u w:color="000000"/>
          <w:lang w:eastAsia="en-GB"/>
        </w:rPr>
        <w:t xml:space="preserve">  </w:t>
      </w:r>
      <w:r w:rsidRPr="001C7CE1">
        <w:rPr>
          <w:rFonts w:ascii="Arial" w:hAnsi="Arial" w:cs="Arial Unicode MS"/>
          <w:bCs/>
          <w:i/>
          <w:color w:val="000000"/>
          <w:u w:color="000000"/>
          <w:lang w:eastAsia="en-GB"/>
        </w:rPr>
        <w:t xml:space="preserve">individuals otherwise).  Official notices will be </w:t>
      </w:r>
      <w:r w:rsidR="00C473B6">
        <w:rPr>
          <w:rFonts w:ascii="Arial" w:hAnsi="Arial" w:cs="Arial Unicode MS"/>
          <w:bCs/>
          <w:i/>
          <w:color w:val="000000"/>
          <w:u w:color="000000"/>
          <w:lang w:eastAsia="en-GB"/>
        </w:rPr>
        <w:t>given in writing or by e-mail where</w:t>
      </w:r>
      <w:r w:rsidRPr="001C7CE1">
        <w:rPr>
          <w:rFonts w:ascii="Arial" w:hAnsi="Arial" w:cs="Arial Unicode MS"/>
          <w:bCs/>
          <w:i/>
          <w:color w:val="000000"/>
          <w:u w:color="000000"/>
          <w:lang w:eastAsia="en-GB"/>
        </w:rPr>
        <w:t xml:space="preserve"> a Member has provided an e-mail address for electronic communication.  </w:t>
      </w:r>
    </w:p>
    <w:p w:rsidR="001C7CE1" w:rsidRPr="001C7CE1" w:rsidRDefault="001C7CE1" w:rsidP="00D36DFB">
      <w:pPr>
        <w:rPr>
          <w:rFonts w:ascii="Arial" w:hAnsi="Arial" w:cs="Arial"/>
          <w:lang w:val="en-GB"/>
        </w:rPr>
      </w:pPr>
    </w:p>
    <w:p w:rsidR="00D36DFB" w:rsidRPr="00AF61F2" w:rsidRDefault="00D36DFB" w:rsidP="00D36DFB">
      <w:pPr>
        <w:pStyle w:val="Default1"/>
        <w:spacing w:after="120"/>
        <w:rPr>
          <w:b/>
          <w:color w:val="000000"/>
        </w:rPr>
      </w:pPr>
      <w:r w:rsidRPr="00AF61F2">
        <w:rPr>
          <w:b/>
          <w:color w:val="000000"/>
        </w:rPr>
        <w:t xml:space="preserve">I, the undersigned, declare that: </w:t>
      </w:r>
    </w:p>
    <w:p w:rsidR="00E30B17" w:rsidRPr="001C7CE1" w:rsidRDefault="00E30B17" w:rsidP="00E30B17">
      <w:pPr>
        <w:rPr>
          <w:lang w:val="en-GB"/>
        </w:rPr>
      </w:pPr>
    </w:p>
    <w:p w:rsidR="00EC7367" w:rsidRDefault="00B66DC0" w:rsidP="00AF61F2">
      <w:pPr>
        <w:pStyle w:val="Default"/>
        <w:numPr>
          <w:ilvl w:val="0"/>
          <w:numId w:val="2"/>
        </w:numPr>
        <w:spacing w:line="276" w:lineRule="auto"/>
      </w:pPr>
      <w:r>
        <w:t>I am resident in the SCC</w:t>
      </w:r>
      <w:r w:rsidR="00EC7367" w:rsidRPr="001C7CE1">
        <w:t xml:space="preserve"> area</w:t>
      </w:r>
      <w:r w:rsidR="001C24E9">
        <w:t xml:space="preserve"> as defined above</w:t>
      </w:r>
      <w:r w:rsidR="00EC7367" w:rsidRPr="001C7CE1">
        <w:t>.</w:t>
      </w:r>
    </w:p>
    <w:p w:rsidR="001C7CE1" w:rsidRPr="001C7CE1" w:rsidRDefault="001C7CE1" w:rsidP="00AF61F2">
      <w:pPr>
        <w:pStyle w:val="Default"/>
        <w:numPr>
          <w:ilvl w:val="0"/>
          <w:numId w:val="2"/>
        </w:numPr>
        <w:spacing w:line="276" w:lineRule="auto"/>
      </w:pPr>
      <w:r>
        <w:t>I am aged 16 years or over.</w:t>
      </w:r>
    </w:p>
    <w:p w:rsidR="00EC7367" w:rsidRPr="001C7CE1" w:rsidRDefault="00EC7367" w:rsidP="00AF61F2">
      <w:pPr>
        <w:pStyle w:val="Default"/>
        <w:numPr>
          <w:ilvl w:val="0"/>
          <w:numId w:val="2"/>
        </w:numPr>
        <w:spacing w:line="276" w:lineRule="auto"/>
      </w:pPr>
      <w:r w:rsidRPr="001C7CE1">
        <w:t xml:space="preserve">If SCBF is wound up while I am a Member or within one year after ceasing to be a Member I will contribute up to a maximum of £1 </w:t>
      </w:r>
      <w:r w:rsidR="00AF61F2">
        <w:t xml:space="preserve">(One Pound) </w:t>
      </w:r>
      <w:r w:rsidRPr="001C7CE1">
        <w:t xml:space="preserve">to the assets of the company </w:t>
      </w:r>
      <w:r w:rsidRPr="001C7CE1">
        <w:rPr>
          <w:i/>
        </w:rPr>
        <w:t>(how this will be applied is detailed</w:t>
      </w:r>
      <w:r w:rsidR="00AF61F2">
        <w:rPr>
          <w:i/>
        </w:rPr>
        <w:t xml:space="preserve"> in the Articles of Association).</w:t>
      </w:r>
    </w:p>
    <w:p w:rsidR="00D36DFB" w:rsidRPr="001C7CE1" w:rsidRDefault="00EC7367" w:rsidP="00AF61F2">
      <w:pPr>
        <w:pStyle w:val="Default"/>
        <w:numPr>
          <w:ilvl w:val="0"/>
          <w:numId w:val="2"/>
        </w:numPr>
        <w:spacing w:line="276" w:lineRule="auto"/>
      </w:pPr>
      <w:r w:rsidRPr="001C7CE1">
        <w:t xml:space="preserve"> </w:t>
      </w:r>
      <w:r w:rsidR="00D36DFB" w:rsidRPr="001C7CE1">
        <w:t xml:space="preserve">I believe the information given on this form to be correct and </w:t>
      </w:r>
      <w:r w:rsidR="00852D2C" w:rsidRPr="001C7CE1">
        <w:t xml:space="preserve">I </w:t>
      </w:r>
      <w:r w:rsidR="00D36DFB" w:rsidRPr="001C7CE1">
        <w:t>understand that any false statement may disqualify me from</w:t>
      </w:r>
      <w:r w:rsidR="00852D2C" w:rsidRPr="001C7CE1">
        <w:t xml:space="preserve"> </w:t>
      </w:r>
      <w:r w:rsidR="00D36DFB" w:rsidRPr="001C7CE1">
        <w:t xml:space="preserve">appointment or may </w:t>
      </w:r>
      <w:r w:rsidR="00AF61F2">
        <w:t>lead to termination of my Membership</w:t>
      </w:r>
      <w:r w:rsidR="00D36DFB" w:rsidRPr="001C7CE1">
        <w:t>.</w:t>
      </w:r>
    </w:p>
    <w:p w:rsidR="003C3E0A" w:rsidRDefault="003C3E0A" w:rsidP="00AF61F2">
      <w:pPr>
        <w:pStyle w:val="Default"/>
        <w:numPr>
          <w:ilvl w:val="0"/>
          <w:numId w:val="2"/>
        </w:numPr>
        <w:spacing w:line="276" w:lineRule="auto"/>
      </w:pPr>
      <w:r w:rsidRPr="001C7CE1">
        <w:t xml:space="preserve">If I wish to </w:t>
      </w:r>
      <w:r w:rsidR="00E21C24" w:rsidRPr="001C7CE1">
        <w:t>withdraw from</w:t>
      </w:r>
      <w:r w:rsidRPr="001C7CE1">
        <w:t xml:space="preserve"> being a Member</w:t>
      </w:r>
      <w:r w:rsidR="00E21C24" w:rsidRPr="001C7CE1">
        <w:t>, or cease to be eligible, I will provide a written notice to that effect to SCBF.</w:t>
      </w:r>
    </w:p>
    <w:p w:rsidR="00AF61F2" w:rsidRPr="001C7CE1" w:rsidRDefault="00AF61F2" w:rsidP="00AF61F2">
      <w:pPr>
        <w:pStyle w:val="Default"/>
        <w:numPr>
          <w:ilvl w:val="0"/>
          <w:numId w:val="2"/>
        </w:numPr>
        <w:spacing w:line="276" w:lineRule="auto"/>
      </w:pPr>
      <w:r>
        <w:t>If any of my personal details change I will notify SCBF.</w:t>
      </w:r>
    </w:p>
    <w:p w:rsidR="00E21C24" w:rsidRPr="001C7CE1" w:rsidRDefault="00E21C24" w:rsidP="00AF61F2">
      <w:pPr>
        <w:pStyle w:val="Default"/>
        <w:numPr>
          <w:ilvl w:val="0"/>
          <w:numId w:val="2"/>
        </w:numPr>
        <w:spacing w:line="276" w:lineRule="auto"/>
      </w:pPr>
      <w:r w:rsidRPr="001C7CE1">
        <w:t>I note that detailed information on Membership is available in the Articles of Association.</w:t>
      </w:r>
    </w:p>
    <w:p w:rsidR="00D36DFB" w:rsidRPr="001C7CE1" w:rsidRDefault="00D36DFB" w:rsidP="00D36DFB">
      <w:pPr>
        <w:rPr>
          <w:lang w:val="en-GB"/>
        </w:rPr>
      </w:pPr>
    </w:p>
    <w:p w:rsidR="00E30B17" w:rsidRPr="001C7CE1" w:rsidRDefault="00E30B17" w:rsidP="00D36DFB">
      <w:pPr>
        <w:rPr>
          <w:lang w:val="en-GB"/>
        </w:rPr>
      </w:pPr>
    </w:p>
    <w:p w:rsidR="00951D8B" w:rsidRPr="001C7CE1" w:rsidRDefault="00443371">
      <w:pPr>
        <w:pStyle w:val="BodyA"/>
      </w:pPr>
      <w:r w:rsidRPr="001C7CE1">
        <w:rPr>
          <w:bCs/>
          <w:lang w:val="da-DK"/>
        </w:rPr>
        <w:t>Signed</w:t>
      </w:r>
      <w:r w:rsidRPr="001C7CE1">
        <w:rPr>
          <w:lang w:val="de-DE"/>
        </w:rPr>
        <w:t xml:space="preserve">  .........</w:t>
      </w:r>
      <w:r w:rsidR="00EF0776" w:rsidRPr="001C7CE1">
        <w:rPr>
          <w:lang w:val="de-DE"/>
        </w:rPr>
        <w:t>.......................................</w:t>
      </w:r>
      <w:r w:rsidR="00AC6CA0" w:rsidRPr="001C7CE1">
        <w:rPr>
          <w:lang w:val="de-DE"/>
        </w:rPr>
        <w:t>.....</w:t>
      </w:r>
      <w:r w:rsidR="00EF0776" w:rsidRPr="001C7CE1">
        <w:rPr>
          <w:lang w:val="de-DE"/>
        </w:rPr>
        <w:t xml:space="preserve">....   </w:t>
      </w:r>
      <w:r w:rsidRPr="001C7CE1">
        <w:rPr>
          <w:bCs/>
          <w:lang w:val="de-DE"/>
        </w:rPr>
        <w:t>Date</w:t>
      </w:r>
      <w:r w:rsidRPr="001C7CE1">
        <w:rPr>
          <w:lang w:val="de-DE"/>
        </w:rPr>
        <w:t xml:space="preserve">  ...............................</w:t>
      </w:r>
    </w:p>
    <w:p w:rsidR="00951D8B" w:rsidRPr="001C7CE1" w:rsidRDefault="00951D8B">
      <w:pPr>
        <w:pStyle w:val="BodyA"/>
      </w:pPr>
    </w:p>
    <w:p w:rsidR="00951D8B" w:rsidRPr="004D3C47" w:rsidRDefault="00443371">
      <w:pPr>
        <w:pStyle w:val="BodyA"/>
        <w:rPr>
          <w:rStyle w:val="None"/>
          <w:b/>
        </w:rPr>
      </w:pPr>
      <w:r w:rsidRPr="004D3C47">
        <w:rPr>
          <w:b/>
        </w:rPr>
        <w:t xml:space="preserve">Please return </w:t>
      </w:r>
      <w:r w:rsidR="00EF0776" w:rsidRPr="004D3C47">
        <w:rPr>
          <w:b/>
        </w:rPr>
        <w:t xml:space="preserve">your completed form </w:t>
      </w:r>
      <w:r w:rsidR="004D3C47" w:rsidRPr="004D3C47">
        <w:rPr>
          <w:b/>
        </w:rPr>
        <w:t>to the Secretary by e</w:t>
      </w:r>
      <w:r w:rsidRPr="004D3C47">
        <w:rPr>
          <w:b/>
        </w:rPr>
        <w:t xml:space="preserve">mail:  </w:t>
      </w:r>
      <w:hyperlink r:id="rId11" w:history="1">
        <w:r w:rsidRPr="00850F11">
          <w:rPr>
            <w:rStyle w:val="Hyperlink0"/>
            <w:b/>
            <w:color w:val="000000" w:themeColor="text1"/>
            <w:sz w:val="24"/>
            <w:szCs w:val="24"/>
          </w:rPr>
          <w:t>cosec@strathnairncbf.com</w:t>
        </w:r>
      </w:hyperlink>
    </w:p>
    <w:p w:rsidR="00EF0776" w:rsidRPr="004D3C47" w:rsidRDefault="00EF0776">
      <w:pPr>
        <w:pStyle w:val="BodyA"/>
        <w:rPr>
          <w:rStyle w:val="None"/>
          <w:rFonts w:cs="Arial"/>
          <w:b/>
        </w:rPr>
      </w:pPr>
      <w:r w:rsidRPr="004D3C47">
        <w:rPr>
          <w:rStyle w:val="None"/>
          <w:rFonts w:cs="Arial"/>
          <w:b/>
        </w:rPr>
        <w:t>Or post to (no stamp required)</w:t>
      </w:r>
      <w:r w:rsidR="00443371" w:rsidRPr="004D3C47">
        <w:rPr>
          <w:rStyle w:val="None"/>
          <w:rFonts w:cs="Arial"/>
          <w:b/>
        </w:rPr>
        <w:t xml:space="preserve">:  </w:t>
      </w:r>
    </w:p>
    <w:p w:rsidR="00E30B17" w:rsidRPr="004D3C47" w:rsidRDefault="00EF0776" w:rsidP="00E30B17">
      <w:pPr>
        <w:rPr>
          <w:rFonts w:ascii="Arial" w:hAnsi="Arial" w:cs="Arial"/>
          <w:b/>
          <w:lang w:val="en-GB"/>
        </w:rPr>
      </w:pPr>
      <w:r w:rsidRPr="004D3C47">
        <w:rPr>
          <w:rStyle w:val="None"/>
          <w:rFonts w:ascii="Arial" w:hAnsi="Arial" w:cs="Arial"/>
          <w:b/>
        </w:rPr>
        <w:t xml:space="preserve">Freepost RTTJ-HBSK-RRUU, </w:t>
      </w:r>
      <w:r w:rsidR="00443371" w:rsidRPr="004D3C47">
        <w:rPr>
          <w:rStyle w:val="None"/>
          <w:rFonts w:ascii="Arial" w:hAnsi="Arial" w:cs="Arial"/>
          <w:b/>
        </w:rPr>
        <w:t>SCBF, PO Box 5783, Inverness, IV1 9EW</w:t>
      </w:r>
      <w:r w:rsidRPr="004D3C47">
        <w:rPr>
          <w:rStyle w:val="None"/>
          <w:rFonts w:ascii="Arial" w:hAnsi="Arial" w:cs="Arial"/>
          <w:b/>
        </w:rPr>
        <w:t>.</w:t>
      </w:r>
      <w:r w:rsidR="00E30B17" w:rsidRPr="004D3C47">
        <w:rPr>
          <w:rFonts w:ascii="Arial" w:hAnsi="Arial" w:cs="Arial"/>
          <w:b/>
          <w:lang w:val="en-GB"/>
        </w:rPr>
        <w:t xml:space="preserve"> </w:t>
      </w:r>
    </w:p>
    <w:p w:rsidR="00E30B17" w:rsidRPr="001C7CE1" w:rsidRDefault="00E30B17" w:rsidP="00E30B17">
      <w:pPr>
        <w:rPr>
          <w:lang w:val="en-GB"/>
        </w:rPr>
      </w:pPr>
    </w:p>
    <w:p w:rsidR="004D3C47" w:rsidRDefault="004D3C47">
      <w:pPr>
        <w:pStyle w:val="BodyA"/>
      </w:pPr>
      <w:r>
        <w:t>-------------------------------------------------------------------------------------------------------------------------------</w:t>
      </w:r>
    </w:p>
    <w:p w:rsidR="00951D8B" w:rsidRPr="004D3C47" w:rsidRDefault="004D3C47">
      <w:pPr>
        <w:pStyle w:val="BodyA"/>
        <w:rPr>
          <w:b/>
          <w:i/>
        </w:rPr>
      </w:pPr>
      <w:r w:rsidRPr="004D3C47">
        <w:rPr>
          <w:b/>
          <w:i/>
        </w:rPr>
        <w:t>For SCBF use only:</w:t>
      </w:r>
    </w:p>
    <w:p w:rsidR="004D3C47" w:rsidRDefault="004D3C47">
      <w:pPr>
        <w:pStyle w:val="BodyA"/>
      </w:pPr>
    </w:p>
    <w:p w:rsidR="004D3C47" w:rsidRPr="004D3C47" w:rsidRDefault="004D3C47">
      <w:pPr>
        <w:pStyle w:val="BodyA"/>
        <w:rPr>
          <w:i/>
        </w:rPr>
      </w:pPr>
      <w:r w:rsidRPr="004D3C47">
        <w:rPr>
          <w:i/>
        </w:rPr>
        <w:t>Date application received:</w:t>
      </w:r>
    </w:p>
    <w:p w:rsidR="004D3C47" w:rsidRPr="004D3C47" w:rsidRDefault="004D3C47">
      <w:pPr>
        <w:pStyle w:val="BodyA"/>
        <w:rPr>
          <w:i/>
        </w:rPr>
      </w:pPr>
    </w:p>
    <w:p w:rsidR="004D3C47" w:rsidRPr="004D3C47" w:rsidRDefault="004D3C47">
      <w:pPr>
        <w:pStyle w:val="BodyA"/>
        <w:rPr>
          <w:i/>
        </w:rPr>
      </w:pPr>
      <w:r w:rsidRPr="004D3C47">
        <w:rPr>
          <w:i/>
        </w:rPr>
        <w:t>Membership qualification:  Yes/No   Date Membership starts: ………………………..</w:t>
      </w:r>
    </w:p>
    <w:p w:rsidR="004D3C47" w:rsidRPr="004D3C47" w:rsidRDefault="004D3C47">
      <w:pPr>
        <w:pStyle w:val="BodyA"/>
        <w:rPr>
          <w:i/>
        </w:rPr>
      </w:pPr>
    </w:p>
    <w:p w:rsidR="004D3C47" w:rsidRDefault="004D3C47">
      <w:pPr>
        <w:pStyle w:val="BodyA"/>
        <w:rPr>
          <w:i/>
        </w:rPr>
      </w:pPr>
      <w:r w:rsidRPr="004D3C47">
        <w:rPr>
          <w:i/>
        </w:rPr>
        <w:t>Applicant advised: ……………………………………………..</w:t>
      </w:r>
    </w:p>
    <w:p w:rsidR="004D3C47" w:rsidRDefault="004D3C47">
      <w:pPr>
        <w:pStyle w:val="BodyA"/>
        <w:rPr>
          <w:i/>
        </w:rPr>
      </w:pPr>
    </w:p>
    <w:p w:rsidR="004D3C47" w:rsidRPr="004D3C47" w:rsidRDefault="004D3C47">
      <w:pPr>
        <w:pStyle w:val="BodyA"/>
        <w:rPr>
          <w:i/>
        </w:rPr>
      </w:pPr>
      <w:r>
        <w:rPr>
          <w:i/>
        </w:rPr>
        <w:t>Notes/updates/</w:t>
      </w:r>
      <w:r w:rsidR="00B66DC0">
        <w:rPr>
          <w:i/>
        </w:rPr>
        <w:t>amendments</w:t>
      </w:r>
      <w:r>
        <w:rPr>
          <w:i/>
        </w:rPr>
        <w:t>:</w:t>
      </w:r>
    </w:p>
    <w:sectPr w:rsidR="004D3C47" w:rsidRPr="004D3C47" w:rsidSect="0078532C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0" w:h="16840"/>
      <w:pgMar w:top="720" w:right="720" w:bottom="720" w:left="720" w:header="709" w:footer="709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50F11" w:rsidRDefault="00850F11">
      <w:r>
        <w:separator/>
      </w:r>
    </w:p>
  </w:endnote>
  <w:endnote w:type="continuationSeparator" w:id="0">
    <w:p w:rsidR="00850F11" w:rsidRDefault="00850F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50F11" w:rsidRDefault="00850F11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50F11" w:rsidRDefault="00850F11">
    <w:pPr>
      <w:pStyle w:val="BodyA"/>
      <w:jc w:val="center"/>
      <w:rPr>
        <w:sz w:val="16"/>
        <w:szCs w:val="16"/>
      </w:rPr>
    </w:pPr>
    <w:r>
      <w:rPr>
        <w:sz w:val="16"/>
        <w:szCs w:val="16"/>
      </w:rPr>
      <w:t>Strathnairn Community Benefit Fund – Telephone 07858 688355</w:t>
    </w:r>
  </w:p>
  <w:p w:rsidR="00850F11" w:rsidRDefault="00850F11" w:rsidP="00EF0776">
    <w:pPr>
      <w:pStyle w:val="Footer"/>
      <w:rPr>
        <w:sz w:val="16"/>
        <w:szCs w:val="16"/>
      </w:rPr>
    </w:pPr>
    <w:r>
      <w:rPr>
        <w:sz w:val="16"/>
        <w:szCs w:val="16"/>
      </w:rPr>
      <w:t>Registered in Scotland No. SC272756.  Registered Address: Farr Community Hall, Inverarnie, Inverness, IV2 6AX.</w:t>
    </w:r>
  </w:p>
  <w:p w:rsidR="00850F11" w:rsidRDefault="00850F11" w:rsidP="00EF0776">
    <w:pPr>
      <w:pStyle w:val="Footer"/>
      <w:jc w:val="center"/>
      <w:rPr>
        <w:sz w:val="16"/>
        <w:szCs w:val="16"/>
      </w:rPr>
    </w:pPr>
    <w:r>
      <w:rPr>
        <w:sz w:val="16"/>
        <w:szCs w:val="16"/>
      </w:rPr>
      <w:t>Recognised as Scottish Charity    No: SC036807</w:t>
    </w:r>
  </w:p>
  <w:p w:rsidR="00850F11" w:rsidRDefault="00850F11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50F11" w:rsidRDefault="00850F11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50F11" w:rsidRDefault="00850F11">
      <w:r>
        <w:separator/>
      </w:r>
    </w:p>
  </w:footnote>
  <w:footnote w:type="continuationSeparator" w:id="0">
    <w:p w:rsidR="00850F11" w:rsidRDefault="00850F1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50F11" w:rsidRDefault="00850F11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50F11" w:rsidRDefault="00850F11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50F11" w:rsidRDefault="00850F11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F9D9B3"/>
    <w:multiLevelType w:val="hybridMultilevel"/>
    <w:tmpl w:val="361EF469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16D17336"/>
    <w:multiLevelType w:val="hybridMultilevel"/>
    <w:tmpl w:val="41C6C7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72F15FA"/>
    <w:multiLevelType w:val="hybridMultilevel"/>
    <w:tmpl w:val="B5E800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6837910"/>
    <w:multiLevelType w:val="hybridMultilevel"/>
    <w:tmpl w:val="7F229D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1FF214F"/>
    <w:multiLevelType w:val="hybridMultilevel"/>
    <w:tmpl w:val="FAAE70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autoHyphenation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1D8B"/>
    <w:rsid w:val="001512D8"/>
    <w:rsid w:val="001C24E9"/>
    <w:rsid w:val="001C7CE1"/>
    <w:rsid w:val="001E3BA9"/>
    <w:rsid w:val="003C3E0A"/>
    <w:rsid w:val="004141E3"/>
    <w:rsid w:val="00443371"/>
    <w:rsid w:val="004D3C47"/>
    <w:rsid w:val="005E63E4"/>
    <w:rsid w:val="00630DDB"/>
    <w:rsid w:val="00644576"/>
    <w:rsid w:val="0064651B"/>
    <w:rsid w:val="006853BA"/>
    <w:rsid w:val="00756AD8"/>
    <w:rsid w:val="00763CEE"/>
    <w:rsid w:val="0078532C"/>
    <w:rsid w:val="00850F11"/>
    <w:rsid w:val="00852D2C"/>
    <w:rsid w:val="00951D8B"/>
    <w:rsid w:val="009A55C2"/>
    <w:rsid w:val="00A11AF0"/>
    <w:rsid w:val="00A13C77"/>
    <w:rsid w:val="00A679D3"/>
    <w:rsid w:val="00AC4A91"/>
    <w:rsid w:val="00AC6CA0"/>
    <w:rsid w:val="00AF61F2"/>
    <w:rsid w:val="00B66DC0"/>
    <w:rsid w:val="00C27527"/>
    <w:rsid w:val="00C473B6"/>
    <w:rsid w:val="00C758F4"/>
    <w:rsid w:val="00CD34A0"/>
    <w:rsid w:val="00D36DFB"/>
    <w:rsid w:val="00DF5AF1"/>
    <w:rsid w:val="00E21C24"/>
    <w:rsid w:val="00E30B17"/>
    <w:rsid w:val="00EC7367"/>
    <w:rsid w:val="00EF07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."/>
  <w:listSeparator w:val=","/>
  <w15:docId w15:val="{24BB8CC7-8FEF-4867-B5A2-8ACD60930C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Arial Unicode MS" w:hAnsi="Times New Roman" w:cs="Times New Roman"/>
        <w:bdr w:val="nil"/>
        <w:lang w:val="en-GB" w:eastAsia="en-GB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Pr>
      <w:u w:val="single"/>
    </w:rPr>
  </w:style>
  <w:style w:type="paragraph" w:customStyle="1" w:styleId="HeaderFooter">
    <w:name w:val="Header &amp; Footer"/>
    <w:pPr>
      <w:tabs>
        <w:tab w:val="right" w:pos="9020"/>
      </w:tabs>
    </w:pPr>
    <w:rPr>
      <w:rFonts w:ascii="Helvetica" w:hAnsi="Helvetica" w:cs="Arial Unicode MS"/>
      <w:color w:val="000000"/>
      <w:sz w:val="24"/>
      <w:szCs w:val="24"/>
    </w:rPr>
  </w:style>
  <w:style w:type="paragraph" w:customStyle="1" w:styleId="BodyA">
    <w:name w:val="Body A"/>
    <w:rPr>
      <w:rFonts w:ascii="Arial" w:hAnsi="Arial" w:cs="Arial Unicode MS"/>
      <w:color w:val="000000"/>
      <w:sz w:val="24"/>
      <w:szCs w:val="24"/>
      <w:u w:color="000000"/>
      <w:lang w:val="en-US"/>
    </w:rPr>
  </w:style>
  <w:style w:type="paragraph" w:styleId="Footer">
    <w:name w:val="footer"/>
    <w:pPr>
      <w:tabs>
        <w:tab w:val="center" w:pos="4513"/>
        <w:tab w:val="right" w:pos="9026"/>
      </w:tabs>
    </w:pPr>
    <w:rPr>
      <w:rFonts w:ascii="Arial" w:hAnsi="Arial" w:cs="Arial Unicode MS"/>
      <w:color w:val="000000"/>
      <w:sz w:val="24"/>
      <w:szCs w:val="24"/>
      <w:u w:color="000000"/>
      <w:lang w:val="en-US"/>
    </w:rPr>
  </w:style>
  <w:style w:type="character" w:customStyle="1" w:styleId="None">
    <w:name w:val="None"/>
  </w:style>
  <w:style w:type="character" w:customStyle="1" w:styleId="Hyperlink0">
    <w:name w:val="Hyperlink.0"/>
    <w:basedOn w:val="None"/>
    <w:rPr>
      <w:color w:val="0000FF"/>
      <w:sz w:val="22"/>
      <w:szCs w:val="22"/>
      <w:u w:val="single" w:color="0000FF"/>
    </w:rPr>
  </w:style>
  <w:style w:type="table" w:styleId="TableGrid">
    <w:name w:val="Table Grid"/>
    <w:basedOn w:val="TableNormal"/>
    <w:uiPriority w:val="39"/>
    <w:rsid w:val="0044337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F077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F0776"/>
    <w:rPr>
      <w:sz w:val="24"/>
      <w:szCs w:val="24"/>
      <w:lang w:val="en-US" w:eastAsia="en-US"/>
    </w:rPr>
  </w:style>
  <w:style w:type="paragraph" w:customStyle="1" w:styleId="Default1">
    <w:name w:val="Default1"/>
    <w:basedOn w:val="Normal"/>
    <w:next w:val="Normal"/>
    <w:uiPriority w:val="99"/>
    <w:rsid w:val="00D36DFB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autoSpaceDE w:val="0"/>
      <w:autoSpaceDN w:val="0"/>
      <w:adjustRightInd w:val="0"/>
    </w:pPr>
    <w:rPr>
      <w:rFonts w:ascii="Arial" w:eastAsiaTheme="minorHAnsi" w:hAnsi="Arial" w:cs="Arial"/>
      <w:bdr w:val="none" w:sz="0" w:space="0" w:color="auto"/>
      <w:lang w:val="en-GB"/>
    </w:rPr>
  </w:style>
  <w:style w:type="paragraph" w:customStyle="1" w:styleId="Default">
    <w:name w:val="Default"/>
    <w:rsid w:val="00D36DFB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autoSpaceDE w:val="0"/>
      <w:autoSpaceDN w:val="0"/>
      <w:adjustRightInd w:val="0"/>
    </w:pPr>
    <w:rPr>
      <w:rFonts w:ascii="Arial" w:eastAsiaTheme="minorHAnsi" w:hAnsi="Arial" w:cs="Arial"/>
      <w:color w:val="000000"/>
      <w:sz w:val="24"/>
      <w:szCs w:val="24"/>
      <w:bdr w:val="none" w:sz="0" w:space="0" w:color="auto"/>
      <w:lang w:eastAsia="en-US"/>
    </w:rPr>
  </w:style>
  <w:style w:type="paragraph" w:styleId="ListParagraph">
    <w:name w:val="List Paragraph"/>
    <w:basedOn w:val="Normal"/>
    <w:uiPriority w:val="34"/>
    <w:qFormat/>
    <w:rsid w:val="00D36DF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4457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4576"/>
    <w:rPr>
      <w:rFonts w:ascii="Segoe UI" w:hAnsi="Segoe UI" w:cs="Segoe UI"/>
      <w:sz w:val="18"/>
      <w:szCs w:val="18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trathnairncbf.com/privacy-notice" TargetMode="Externa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customXml" Target="../customXml/item2.xml"/><Relationship Id="rId7" Type="http://schemas.openxmlformats.org/officeDocument/2006/relationships/image" Target="media/image1.jpg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styles" Target="styles.xml"/><Relationship Id="rId16" Type="http://schemas.openxmlformats.org/officeDocument/2006/relationships/header" Target="header3.xml"/><Relationship Id="rId20" Type="http://schemas.openxmlformats.org/officeDocument/2006/relationships/customXml" Target="../customXml/item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cosec@strathnairncbf.com" TargetMode="External"/><Relationship Id="rId5" Type="http://schemas.openxmlformats.org/officeDocument/2006/relationships/footnotes" Target="footnotes.xml"/><Relationship Id="rId15" Type="http://schemas.openxmlformats.org/officeDocument/2006/relationships/footer" Target="footer2.xml"/><Relationship Id="rId10" Type="http://schemas.openxmlformats.org/officeDocument/2006/relationships/hyperlink" Target="http://www.strathnairncbf.com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mailto:cosec@strathnairncbf.com" TargetMode="External"/><Relationship Id="rId14" Type="http://schemas.openxmlformats.org/officeDocument/2006/relationships/footer" Target="footer1.xml"/><Relationship Id="rId22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 Them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 Theme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 Them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>
          <a:outerShdw blurRad="38100" dist="23000" dir="5400000" rotWithShape="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45718" tIns="45718" rIns="45718" bIns="45718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blurRad="38100" dist="23000" dir="5400000" rotWithShape="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8" tIns="45718" rIns="45718" bIns="45718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8A81060A97DD844B827BAB09C20256D" ma:contentTypeVersion="12" ma:contentTypeDescription="Create a new document." ma:contentTypeScope="" ma:versionID="d04ff488793d4c6361dc320ae99fac2f">
  <xsd:schema xmlns:xsd="http://www.w3.org/2001/XMLSchema" xmlns:xs="http://www.w3.org/2001/XMLSchema" xmlns:p="http://schemas.microsoft.com/office/2006/metadata/properties" xmlns:ns2="3eb52ec2-b581-49dc-8110-e83274fe90b7" xmlns:ns3="e30a903f-1434-4256-8dc6-e1adc9d6c010" targetNamespace="http://schemas.microsoft.com/office/2006/metadata/properties" ma:root="true" ma:fieldsID="8dc27705471263c92633b4d4012773a6" ns2:_="" ns3:_="">
    <xsd:import namespace="3eb52ec2-b581-49dc-8110-e83274fe90b7"/>
    <xsd:import namespace="e30a903f-1434-4256-8dc6-e1adc9d6c01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DateTaken" minOccurs="0"/>
                <xsd:element ref="ns2:MediaServiceOCR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eb52ec2-b581-49dc-8110-e83274fe90b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30a903f-1434-4256-8dc6-e1adc9d6c010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D144FCF9-E392-4B21-B97D-D79826392567}"/>
</file>

<file path=customXml/itemProps2.xml><?xml version="1.0" encoding="utf-8"?>
<ds:datastoreItem xmlns:ds="http://schemas.openxmlformats.org/officeDocument/2006/customXml" ds:itemID="{2A5838B9-A0A3-4D29-A5C7-69B12305BC29}"/>
</file>

<file path=customXml/itemProps3.xml><?xml version="1.0" encoding="utf-8"?>
<ds:datastoreItem xmlns:ds="http://schemas.openxmlformats.org/officeDocument/2006/customXml" ds:itemID="{4C8DA12B-5A9E-4FB7-AAAF-E9470E28D7C6}"/>
</file>

<file path=docProps/app.xml><?xml version="1.0" encoding="utf-8"?>
<Properties xmlns="http://schemas.openxmlformats.org/officeDocument/2006/extended-properties" xmlns:vt="http://schemas.openxmlformats.org/officeDocument/2006/docPropsVTypes">
  <Template>D5E7179B</Template>
  <TotalTime>9</TotalTime>
  <Pages>2</Pages>
  <Words>581</Words>
  <Characters>3314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Foundation Scotland</Company>
  <LinksUpToDate>false</LinksUpToDate>
  <CharactersWithSpaces>3888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Carol Elliot</dc:creator>
  <cp:lastModifiedBy>Carol Elliot</cp:lastModifiedBy>
  <cp:revision>6</cp:revision>
  <cp:lastPrinted>2018-09-06T10:36:00Z</cp:lastPrinted>
  <dcterms:created xsi:type="dcterms:W3CDTF">2018-09-03T15:46:00Z</dcterms:created>
  <dcterms:modified xsi:type="dcterms:W3CDTF">2018-09-11T09:30:00Z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0x01010078A81060A97DD844B827BAB09C20256D</vt:lpwstr>
  </property>
</Properties>
</file>